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25E38" w14:textId="177E1034" w:rsidR="005505C1" w:rsidRPr="005505C1" w:rsidRDefault="005505C1">
      <w:pPr>
        <w:rPr>
          <w:sz w:val="22"/>
          <w:szCs w:val="22"/>
        </w:rPr>
      </w:pPr>
      <w:r w:rsidRPr="005505C1">
        <w:rPr>
          <w:sz w:val="22"/>
          <w:szCs w:val="22"/>
        </w:rPr>
        <w:t>Bestellnummer: ______________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1596"/>
        <w:gridCol w:w="780"/>
        <w:gridCol w:w="1747"/>
        <w:gridCol w:w="3742"/>
      </w:tblGrid>
      <w:tr w:rsidR="00650259" w:rsidRPr="001A1E68" w14:paraId="5B893BEE" w14:textId="77777777" w:rsidTr="00D0083E">
        <w:trPr>
          <w:trHeight w:val="490"/>
        </w:trPr>
        <w:sdt>
          <w:sdtPr>
            <w:rPr>
              <w:sz w:val="22"/>
              <w:szCs w:val="22"/>
            </w:rPr>
            <w:id w:val="1621259925"/>
            <w:placeholder>
              <w:docPart w:val="8DAA35027BDBC749AFF4B05D6BF4E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gridSpan w:val="3"/>
                <w:vAlign w:val="bottom"/>
              </w:tcPr>
              <w:p w14:paraId="28077E03" w14:textId="77777777" w:rsidR="00650259" w:rsidRPr="001A1E68" w:rsidRDefault="00346DE2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3041" w:type="pct"/>
            <w:gridSpan w:val="2"/>
            <w:tcBorders>
              <w:bottom w:val="single" w:sz="4" w:space="0" w:color="auto"/>
            </w:tcBorders>
            <w:vAlign w:val="bottom"/>
          </w:tcPr>
          <w:p w14:paraId="4279F3C2" w14:textId="77777777" w:rsidR="00650259" w:rsidRPr="001A1E68" w:rsidRDefault="00650259" w:rsidP="00346DE2">
            <w:pPr>
              <w:spacing w:before="240"/>
              <w:rPr>
                <w:sz w:val="22"/>
                <w:szCs w:val="22"/>
              </w:rPr>
            </w:pPr>
          </w:p>
        </w:tc>
      </w:tr>
      <w:tr w:rsidR="00650259" w:rsidRPr="001A1E68" w14:paraId="62FD8B80" w14:textId="77777777" w:rsidTr="00D0083E">
        <w:trPr>
          <w:trHeight w:val="490"/>
        </w:trPr>
        <w:sdt>
          <w:sdtPr>
            <w:rPr>
              <w:sz w:val="22"/>
              <w:szCs w:val="22"/>
            </w:rPr>
            <w:id w:val="-1470592894"/>
            <w:placeholder>
              <w:docPart w:val="25E5926C03C348458F2FE61900BC98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gridSpan w:val="3"/>
                <w:vAlign w:val="bottom"/>
              </w:tcPr>
              <w:p w14:paraId="3ACD0D3A" w14:textId="77777777" w:rsidR="00650259" w:rsidRPr="001A1E68" w:rsidRDefault="00346DE2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3041" w:type="pct"/>
            <w:gridSpan w:val="2"/>
            <w:tcBorders>
              <w:bottom w:val="single" w:sz="4" w:space="0" w:color="auto"/>
            </w:tcBorders>
            <w:vAlign w:val="bottom"/>
          </w:tcPr>
          <w:p w14:paraId="678135E5" w14:textId="77777777" w:rsidR="00650259" w:rsidRPr="001A1E68" w:rsidRDefault="00650259" w:rsidP="00346DE2">
            <w:pPr>
              <w:spacing w:before="240"/>
              <w:rPr>
                <w:sz w:val="22"/>
                <w:szCs w:val="22"/>
              </w:rPr>
            </w:pPr>
          </w:p>
        </w:tc>
      </w:tr>
      <w:tr w:rsidR="00650259" w:rsidRPr="001A1E68" w14:paraId="15522CEC" w14:textId="77777777" w:rsidTr="00D0083E">
        <w:trPr>
          <w:trHeight w:val="500"/>
        </w:trPr>
        <w:sdt>
          <w:sdtPr>
            <w:rPr>
              <w:sz w:val="22"/>
              <w:szCs w:val="22"/>
            </w:rPr>
            <w:id w:val="572943512"/>
            <w:placeholder>
              <w:docPart w:val="31F11CAB1C5E064EA49408F71D1303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gridSpan w:val="3"/>
                <w:vAlign w:val="bottom"/>
              </w:tcPr>
              <w:p w14:paraId="33DD8A43" w14:textId="77777777" w:rsidR="00650259" w:rsidRPr="001A1E68" w:rsidRDefault="00346DE2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Adresse</w:t>
                </w:r>
              </w:p>
            </w:tc>
          </w:sdtContent>
        </w:sdt>
        <w:tc>
          <w:tcPr>
            <w:tcW w:w="3041" w:type="pct"/>
            <w:gridSpan w:val="2"/>
            <w:tcBorders>
              <w:bottom w:val="single" w:sz="4" w:space="0" w:color="auto"/>
            </w:tcBorders>
            <w:vAlign w:val="bottom"/>
          </w:tcPr>
          <w:p w14:paraId="550E013C" w14:textId="77777777" w:rsidR="00650259" w:rsidRPr="001A1E68" w:rsidRDefault="00650259" w:rsidP="00346DE2">
            <w:pPr>
              <w:spacing w:before="240"/>
              <w:rPr>
                <w:sz w:val="22"/>
                <w:szCs w:val="22"/>
              </w:rPr>
            </w:pPr>
          </w:p>
        </w:tc>
      </w:tr>
      <w:tr w:rsidR="00650259" w:rsidRPr="001A1E68" w14:paraId="2C8C55E6" w14:textId="77777777" w:rsidTr="00D0083E">
        <w:trPr>
          <w:trHeight w:val="490"/>
        </w:trPr>
        <w:sdt>
          <w:sdtPr>
            <w:rPr>
              <w:sz w:val="22"/>
              <w:szCs w:val="22"/>
            </w:rPr>
            <w:id w:val="-521243642"/>
            <w:placeholder>
              <w:docPart w:val="BDD60BF96B7EA04D97A5858D4F80E8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gridSpan w:val="3"/>
                <w:vAlign w:val="bottom"/>
              </w:tcPr>
              <w:p w14:paraId="0C921036" w14:textId="77777777" w:rsidR="00650259" w:rsidRPr="001A1E68" w:rsidRDefault="00346DE2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Ort/Bundesland/Postleitzahl</w:t>
                </w:r>
              </w:p>
            </w:tc>
          </w:sdtContent>
        </w:sdt>
        <w:tc>
          <w:tcPr>
            <w:tcW w:w="3041" w:type="pct"/>
            <w:gridSpan w:val="2"/>
            <w:tcBorders>
              <w:bottom w:val="single" w:sz="4" w:space="0" w:color="auto"/>
            </w:tcBorders>
            <w:vAlign w:val="bottom"/>
          </w:tcPr>
          <w:p w14:paraId="5A849D1D" w14:textId="77777777" w:rsidR="00650259" w:rsidRPr="001A1E68" w:rsidRDefault="00650259" w:rsidP="00346DE2">
            <w:pPr>
              <w:spacing w:before="240"/>
              <w:rPr>
                <w:sz w:val="22"/>
                <w:szCs w:val="22"/>
              </w:rPr>
            </w:pPr>
          </w:p>
        </w:tc>
      </w:tr>
      <w:tr w:rsidR="006D2C90" w:rsidRPr="001A1E68" w14:paraId="6F7208C3" w14:textId="77777777" w:rsidTr="00D0083E">
        <w:trPr>
          <w:gridAfter w:val="1"/>
          <w:wAfter w:w="2073" w:type="pct"/>
          <w:trHeight w:val="490"/>
        </w:trPr>
        <w:tc>
          <w:tcPr>
            <w:tcW w:w="1959" w:type="pct"/>
            <w:gridSpan w:val="3"/>
            <w:vAlign w:val="bottom"/>
          </w:tcPr>
          <w:p w14:paraId="1EC835C5" w14:textId="1A66F2BB" w:rsidR="006D2C90" w:rsidRPr="001A1E68" w:rsidRDefault="006D2C90" w:rsidP="006D2C90">
            <w:pPr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>Telefon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vAlign w:val="bottom"/>
          </w:tcPr>
          <w:p w14:paraId="01C3788C" w14:textId="75DB8861" w:rsidR="006D2C90" w:rsidRPr="001A1E68" w:rsidRDefault="00D0083E" w:rsidP="006D2C90">
            <w:pPr>
              <w:spacing w:before="240"/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 xml:space="preserve">                                   </w:t>
            </w:r>
          </w:p>
        </w:tc>
      </w:tr>
      <w:tr w:rsidR="00650259" w:rsidRPr="001A1E68" w14:paraId="2DB4CE39" w14:textId="77777777" w:rsidTr="00D0083E">
        <w:trPr>
          <w:trHeight w:val="490"/>
        </w:trPr>
        <w:sdt>
          <w:sdtPr>
            <w:rPr>
              <w:sz w:val="22"/>
              <w:szCs w:val="22"/>
            </w:rPr>
            <w:id w:val="-965116832"/>
            <w:placeholder>
              <w:docPart w:val="1229FE2612013B46967454E1DE4C04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gridSpan w:val="3"/>
                <w:vAlign w:val="bottom"/>
              </w:tcPr>
              <w:p w14:paraId="04C70399" w14:textId="77777777" w:rsidR="00650259" w:rsidRPr="001A1E68" w:rsidRDefault="00346DE2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3041" w:type="pct"/>
            <w:gridSpan w:val="2"/>
            <w:tcBorders>
              <w:bottom w:val="single" w:sz="4" w:space="0" w:color="auto"/>
            </w:tcBorders>
            <w:vAlign w:val="bottom"/>
          </w:tcPr>
          <w:p w14:paraId="61E1C7A4" w14:textId="77777777" w:rsidR="00650259" w:rsidRPr="001A1E68" w:rsidRDefault="00650259" w:rsidP="00346DE2">
            <w:pPr>
              <w:spacing w:before="240"/>
              <w:rPr>
                <w:sz w:val="22"/>
                <w:szCs w:val="22"/>
              </w:rPr>
            </w:pPr>
          </w:p>
        </w:tc>
      </w:tr>
      <w:tr w:rsidR="00650259" w:rsidRPr="005051D3" w14:paraId="2DBFB612" w14:textId="77777777" w:rsidTr="00D0083E">
        <w:trPr>
          <w:trHeight w:val="45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C582CEA" w14:textId="77777777" w:rsidR="00650259" w:rsidRPr="005051D3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1A1E68" w14:paraId="7AC6BB6E" w14:textId="77777777" w:rsidTr="00D0083E">
        <w:trPr>
          <w:trHeight w:val="490"/>
        </w:trPr>
        <w:tc>
          <w:tcPr>
            <w:tcW w:w="5000" w:type="pct"/>
            <w:gridSpan w:val="5"/>
            <w:vAlign w:val="bottom"/>
          </w:tcPr>
          <w:p w14:paraId="2EB898B2" w14:textId="4DB488D5" w:rsidR="00346DE2" w:rsidRPr="001A1E68" w:rsidRDefault="006D2C90" w:rsidP="001C4A3D">
            <w:pPr>
              <w:spacing w:before="240"/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>Grund für die Retoure</w:t>
            </w:r>
          </w:p>
        </w:tc>
      </w:tr>
      <w:tr w:rsidR="00346DE2" w:rsidRPr="001A1E68" w14:paraId="0A00C3AE" w14:textId="77777777" w:rsidTr="00D0083E">
        <w:trPr>
          <w:trHeight w:val="430"/>
        </w:trPr>
        <w:tc>
          <w:tcPr>
            <w:tcW w:w="643" w:type="pct"/>
          </w:tcPr>
          <w:p w14:paraId="351151D7" w14:textId="77777777" w:rsidR="00346DE2" w:rsidRPr="001A1E68" w:rsidRDefault="00346DE2" w:rsidP="001C4A3D">
            <w:pPr>
              <w:spacing w:before="120"/>
              <w:ind w:left="432"/>
              <w:rPr>
                <w:szCs w:val="22"/>
              </w:rPr>
            </w:pPr>
            <w:r w:rsidRPr="001A1E68">
              <w:rPr>
                <w:szCs w:val="22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4"/>
            <w:vAlign w:val="bottom"/>
          </w:tcPr>
          <w:p w14:paraId="747D67B7" w14:textId="4A8DF286" w:rsidR="00346DE2" w:rsidRPr="001A1E68" w:rsidRDefault="006D2C90" w:rsidP="00346DE2">
            <w:pPr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>Ware gefällt mir nicht</w:t>
            </w:r>
          </w:p>
        </w:tc>
      </w:tr>
      <w:tr w:rsidR="00346DE2" w:rsidRPr="001A1E68" w14:paraId="395783E1" w14:textId="77777777" w:rsidTr="00D0083E">
        <w:trPr>
          <w:trHeight w:val="420"/>
        </w:trPr>
        <w:tc>
          <w:tcPr>
            <w:tcW w:w="643" w:type="pct"/>
          </w:tcPr>
          <w:p w14:paraId="5A5FA8C6" w14:textId="77777777" w:rsidR="00346DE2" w:rsidRPr="001A1E68" w:rsidRDefault="00346DE2" w:rsidP="001C4A3D">
            <w:pPr>
              <w:spacing w:before="120"/>
              <w:ind w:left="432"/>
              <w:rPr>
                <w:szCs w:val="22"/>
              </w:rPr>
            </w:pPr>
            <w:r w:rsidRPr="001A1E68">
              <w:rPr>
                <w:szCs w:val="22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4"/>
            <w:vAlign w:val="bottom"/>
          </w:tcPr>
          <w:p w14:paraId="22DAA779" w14:textId="5CB3BB5D" w:rsidR="00346DE2" w:rsidRPr="001A1E68" w:rsidRDefault="00D0083E" w:rsidP="00346DE2">
            <w:pPr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>Größe</w:t>
            </w:r>
            <w:r w:rsidR="006D2C90" w:rsidRPr="001A1E68">
              <w:rPr>
                <w:sz w:val="22"/>
                <w:szCs w:val="22"/>
              </w:rPr>
              <w:t xml:space="preserve"> passt nicht</w:t>
            </w:r>
          </w:p>
        </w:tc>
      </w:tr>
      <w:tr w:rsidR="00346DE2" w:rsidRPr="001A1E68" w14:paraId="786CDF2B" w14:textId="77777777" w:rsidTr="00D0083E">
        <w:trPr>
          <w:trHeight w:val="420"/>
        </w:trPr>
        <w:tc>
          <w:tcPr>
            <w:tcW w:w="643" w:type="pct"/>
          </w:tcPr>
          <w:p w14:paraId="6D6B2E0B" w14:textId="77777777" w:rsidR="00346DE2" w:rsidRPr="001A1E68" w:rsidRDefault="00346DE2" w:rsidP="001C4A3D">
            <w:pPr>
              <w:spacing w:before="120"/>
              <w:ind w:left="432"/>
              <w:rPr>
                <w:szCs w:val="22"/>
              </w:rPr>
            </w:pPr>
            <w:r w:rsidRPr="001A1E68">
              <w:rPr>
                <w:szCs w:val="22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4"/>
            <w:vAlign w:val="bottom"/>
          </w:tcPr>
          <w:p w14:paraId="43D25DFF" w14:textId="4A23362A" w:rsidR="00346DE2" w:rsidRPr="001A1E68" w:rsidRDefault="006D2C90" w:rsidP="00346DE2">
            <w:pPr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>Ware ist fehlerhaft</w:t>
            </w:r>
          </w:p>
        </w:tc>
      </w:tr>
      <w:tr w:rsidR="00346DE2" w:rsidRPr="001A1E68" w14:paraId="2C705A23" w14:textId="77777777" w:rsidTr="00D0083E">
        <w:trPr>
          <w:trHeight w:val="430"/>
        </w:trPr>
        <w:tc>
          <w:tcPr>
            <w:tcW w:w="643" w:type="pct"/>
          </w:tcPr>
          <w:p w14:paraId="03BA652B" w14:textId="77777777" w:rsidR="00346DE2" w:rsidRPr="001A1E68" w:rsidRDefault="00346DE2" w:rsidP="001C4A3D">
            <w:pPr>
              <w:spacing w:before="120"/>
              <w:ind w:left="432"/>
              <w:rPr>
                <w:szCs w:val="22"/>
              </w:rPr>
            </w:pPr>
            <w:r w:rsidRPr="001A1E68">
              <w:rPr>
                <w:szCs w:val="22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4"/>
            <w:vAlign w:val="bottom"/>
          </w:tcPr>
          <w:p w14:paraId="20C7CF81" w14:textId="40260AE9" w:rsidR="00346DE2" w:rsidRPr="001A1E68" w:rsidRDefault="006D2C90" w:rsidP="00346DE2">
            <w:pPr>
              <w:rPr>
                <w:sz w:val="22"/>
                <w:szCs w:val="22"/>
              </w:rPr>
            </w:pPr>
            <w:r w:rsidRPr="001A1E68">
              <w:rPr>
                <w:sz w:val="22"/>
                <w:szCs w:val="22"/>
              </w:rPr>
              <w:t xml:space="preserve">Falsche/r Artikel erhalten </w:t>
            </w:r>
            <w:r w:rsidR="002516A2">
              <w:rPr>
                <w:sz w:val="22"/>
                <w:szCs w:val="22"/>
              </w:rPr>
              <w:t>(</w:t>
            </w:r>
            <w:r w:rsidRPr="001A1E68">
              <w:rPr>
                <w:sz w:val="22"/>
                <w:szCs w:val="22"/>
              </w:rPr>
              <w:t>Lieferkosten trägt WILD LMNT</w:t>
            </w:r>
            <w:r w:rsidR="002516A2">
              <w:rPr>
                <w:sz w:val="22"/>
                <w:szCs w:val="22"/>
              </w:rPr>
              <w:t>)</w:t>
            </w:r>
          </w:p>
        </w:tc>
      </w:tr>
      <w:tr w:rsidR="006D2C90" w:rsidRPr="001A1E68" w14:paraId="2AF41FA3" w14:textId="77777777" w:rsidTr="00D0083E">
        <w:trPr>
          <w:trHeight w:val="420"/>
        </w:trPr>
        <w:tc>
          <w:tcPr>
            <w:tcW w:w="643" w:type="pct"/>
          </w:tcPr>
          <w:p w14:paraId="6D3EB51F" w14:textId="0CD3C199" w:rsidR="006D2C90" w:rsidRPr="001A1E68" w:rsidRDefault="006D2C90" w:rsidP="001C4A3D">
            <w:pPr>
              <w:spacing w:before="120"/>
              <w:ind w:left="432"/>
              <w:rPr>
                <w:szCs w:val="22"/>
              </w:rPr>
            </w:pPr>
            <w:r w:rsidRPr="001A1E68">
              <w:rPr>
                <w:szCs w:val="22"/>
                <w:lang w:bidi="de-DE"/>
              </w:rPr>
              <w:sym w:font="Wingdings 2" w:char="F0A3"/>
            </w:r>
          </w:p>
        </w:tc>
        <w:sdt>
          <w:sdtPr>
            <w:rPr>
              <w:sz w:val="22"/>
              <w:szCs w:val="22"/>
            </w:rPr>
            <w:id w:val="2023432462"/>
            <w:placeholder>
              <w:docPart w:val="04A3A5C1EB5E254CA36766E88F63C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357" w:type="pct"/>
                <w:gridSpan w:val="4"/>
                <w:vAlign w:val="bottom"/>
              </w:tcPr>
              <w:p w14:paraId="19B7603F" w14:textId="58B07BBB" w:rsidR="006D2C90" w:rsidRPr="001A1E68" w:rsidRDefault="006D2C90" w:rsidP="00346DE2">
                <w:pPr>
                  <w:rPr>
                    <w:sz w:val="22"/>
                    <w:szCs w:val="22"/>
                  </w:rPr>
                </w:pPr>
                <w:r w:rsidRPr="001A1E68">
                  <w:rPr>
                    <w:sz w:val="22"/>
                    <w:szCs w:val="22"/>
                    <w:lang w:bidi="de-DE"/>
                  </w:rPr>
                  <w:t>Sonstiges:</w:t>
                </w:r>
              </w:p>
            </w:tc>
          </w:sdtContent>
        </w:sdt>
      </w:tr>
      <w:tr w:rsidR="006D2C90" w:rsidRPr="001A1E68" w14:paraId="0EBDA2DE" w14:textId="77777777" w:rsidTr="00D0083E">
        <w:trPr>
          <w:trHeight w:val="57"/>
        </w:trPr>
        <w:tc>
          <w:tcPr>
            <w:tcW w:w="643" w:type="pct"/>
          </w:tcPr>
          <w:p w14:paraId="4E502D66" w14:textId="5CC4926E" w:rsidR="006D2C90" w:rsidRPr="001A1E68" w:rsidRDefault="006D2C90" w:rsidP="00D0083E">
            <w:pPr>
              <w:spacing w:before="120"/>
              <w:rPr>
                <w:szCs w:val="22"/>
              </w:rPr>
            </w:pPr>
          </w:p>
        </w:tc>
        <w:tc>
          <w:tcPr>
            <w:tcW w:w="884" w:type="pct"/>
          </w:tcPr>
          <w:p w14:paraId="74EA787B" w14:textId="5C41E1F7" w:rsidR="006D2C90" w:rsidRPr="001A1E68" w:rsidRDefault="006D2C90" w:rsidP="00346DE2">
            <w:pPr>
              <w:rPr>
                <w:sz w:val="22"/>
                <w:szCs w:val="22"/>
              </w:rPr>
            </w:pPr>
          </w:p>
        </w:tc>
        <w:tc>
          <w:tcPr>
            <w:tcW w:w="347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1D07B5" w14:textId="77777777" w:rsidR="006D2C90" w:rsidRPr="001A1E68" w:rsidRDefault="006D2C90" w:rsidP="00346DE2">
            <w:pPr>
              <w:spacing w:before="120"/>
              <w:rPr>
                <w:sz w:val="22"/>
                <w:szCs w:val="22"/>
              </w:rPr>
            </w:pPr>
          </w:p>
        </w:tc>
      </w:tr>
      <w:tr w:rsidR="006D2C90" w:rsidRPr="001A1E68" w14:paraId="7E3A97DD" w14:textId="77777777" w:rsidTr="00D0083E">
        <w:trPr>
          <w:trHeight w:val="480"/>
        </w:trPr>
        <w:tc>
          <w:tcPr>
            <w:tcW w:w="643" w:type="pct"/>
          </w:tcPr>
          <w:p w14:paraId="1C1DD8A5" w14:textId="50F00E90" w:rsidR="006D2C90" w:rsidRPr="001A1E68" w:rsidRDefault="006D2C90" w:rsidP="001C4A3D">
            <w:pPr>
              <w:spacing w:before="120"/>
              <w:ind w:left="432"/>
              <w:rPr>
                <w:szCs w:val="22"/>
              </w:rPr>
            </w:pPr>
          </w:p>
        </w:tc>
        <w:tc>
          <w:tcPr>
            <w:tcW w:w="884" w:type="pct"/>
            <w:vAlign w:val="bottom"/>
          </w:tcPr>
          <w:p w14:paraId="400CFC0C" w14:textId="054C0888" w:rsidR="006D2C90" w:rsidRPr="001A1E68" w:rsidRDefault="006D2C90" w:rsidP="00346DE2">
            <w:pPr>
              <w:rPr>
                <w:sz w:val="22"/>
                <w:szCs w:val="22"/>
              </w:rPr>
            </w:pPr>
          </w:p>
        </w:tc>
        <w:tc>
          <w:tcPr>
            <w:tcW w:w="347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2E247C" w14:textId="77777777" w:rsidR="006D2C90" w:rsidRPr="001A1E68" w:rsidRDefault="006D2C90" w:rsidP="00346DE2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64E389DB" w14:textId="3D3A872C" w:rsidR="00CE6104" w:rsidRPr="001A1E68" w:rsidRDefault="00CE6104" w:rsidP="00E677FE">
      <w:pPr>
        <w:spacing w:after="0"/>
        <w:rPr>
          <w:sz w:val="13"/>
          <w:szCs w:val="13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1596"/>
        <w:gridCol w:w="6269"/>
      </w:tblGrid>
      <w:tr w:rsidR="001A1E68" w:rsidRPr="001A1E68" w14:paraId="103A6E99" w14:textId="77777777" w:rsidTr="006E7721">
        <w:trPr>
          <w:trHeight w:val="490"/>
        </w:trPr>
        <w:tc>
          <w:tcPr>
            <w:tcW w:w="5000" w:type="pct"/>
            <w:gridSpan w:val="3"/>
            <w:vAlign w:val="bottom"/>
          </w:tcPr>
          <w:p w14:paraId="5DF1619B" w14:textId="712AB3ED" w:rsidR="001A1E68" w:rsidRPr="001A1E68" w:rsidRDefault="001A1E68" w:rsidP="006E7721">
            <w:pPr>
              <w:spacing w:before="240"/>
              <w:rPr>
                <w:sz w:val="21"/>
                <w:szCs w:val="21"/>
              </w:rPr>
            </w:pPr>
            <w:r w:rsidRPr="001A1E68">
              <w:rPr>
                <w:sz w:val="21"/>
                <w:szCs w:val="21"/>
              </w:rPr>
              <w:t>Rückzahlung:</w:t>
            </w:r>
          </w:p>
        </w:tc>
      </w:tr>
      <w:tr w:rsidR="001A1E68" w:rsidRPr="001A1E68" w14:paraId="229EFFB0" w14:textId="77777777" w:rsidTr="006E7721">
        <w:trPr>
          <w:trHeight w:val="420"/>
        </w:trPr>
        <w:tc>
          <w:tcPr>
            <w:tcW w:w="643" w:type="pct"/>
          </w:tcPr>
          <w:p w14:paraId="076FFA39" w14:textId="77777777" w:rsidR="001A1E68" w:rsidRPr="001A1E68" w:rsidRDefault="001A1E68" w:rsidP="006E7721">
            <w:pPr>
              <w:spacing w:before="120"/>
              <w:ind w:left="432"/>
              <w:rPr>
                <w:sz w:val="21"/>
                <w:szCs w:val="21"/>
              </w:rPr>
            </w:pPr>
            <w:r w:rsidRPr="001A1E68">
              <w:rPr>
                <w:sz w:val="21"/>
                <w:szCs w:val="21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2"/>
            <w:vAlign w:val="bottom"/>
          </w:tcPr>
          <w:p w14:paraId="64675A8B" w14:textId="6C09734A" w:rsidR="001A1E68" w:rsidRPr="001A1E68" w:rsidRDefault="001A1E68" w:rsidP="006E7721">
            <w:pPr>
              <w:rPr>
                <w:sz w:val="21"/>
                <w:szCs w:val="21"/>
              </w:rPr>
            </w:pPr>
            <w:r w:rsidRPr="001A1E68">
              <w:rPr>
                <w:sz w:val="21"/>
                <w:szCs w:val="21"/>
              </w:rPr>
              <w:t>Bank (IBAN und Adresse).</w:t>
            </w:r>
          </w:p>
          <w:p w14:paraId="6DDF17C0" w14:textId="083B4233" w:rsidR="001A1E68" w:rsidRPr="001A1E68" w:rsidRDefault="001A1E68" w:rsidP="006E7721">
            <w:pPr>
              <w:rPr>
                <w:sz w:val="21"/>
                <w:szCs w:val="21"/>
              </w:rPr>
            </w:pPr>
            <w:r w:rsidRPr="001A1E68">
              <w:rPr>
                <w:sz w:val="21"/>
                <w:szCs w:val="21"/>
              </w:rPr>
              <w:t xml:space="preserve"> </w:t>
            </w:r>
          </w:p>
        </w:tc>
      </w:tr>
      <w:tr w:rsidR="001A1E68" w:rsidRPr="001A1E68" w14:paraId="67572A44" w14:textId="77777777" w:rsidTr="006E7721">
        <w:trPr>
          <w:trHeight w:val="57"/>
        </w:trPr>
        <w:tc>
          <w:tcPr>
            <w:tcW w:w="643" w:type="pct"/>
          </w:tcPr>
          <w:p w14:paraId="48C3BBCF" w14:textId="77777777" w:rsidR="001A1E68" w:rsidRPr="001A1E68" w:rsidRDefault="001A1E68" w:rsidP="006E7721">
            <w:pPr>
              <w:spacing w:before="120"/>
              <w:rPr>
                <w:sz w:val="21"/>
                <w:szCs w:val="21"/>
              </w:rPr>
            </w:pPr>
          </w:p>
        </w:tc>
        <w:tc>
          <w:tcPr>
            <w:tcW w:w="884" w:type="pct"/>
          </w:tcPr>
          <w:p w14:paraId="02BF6B24" w14:textId="77777777" w:rsidR="001A1E68" w:rsidRPr="001A1E68" w:rsidRDefault="001A1E68" w:rsidP="006E7721">
            <w:pPr>
              <w:rPr>
                <w:sz w:val="21"/>
                <w:szCs w:val="21"/>
              </w:rPr>
            </w:pPr>
          </w:p>
          <w:p w14:paraId="1808C8DF" w14:textId="11303DCC" w:rsidR="001A1E68" w:rsidRPr="001A1E68" w:rsidRDefault="001A1E68" w:rsidP="006E7721">
            <w:pPr>
              <w:rPr>
                <w:sz w:val="21"/>
                <w:szCs w:val="21"/>
              </w:rPr>
            </w:pPr>
          </w:p>
        </w:tc>
        <w:tc>
          <w:tcPr>
            <w:tcW w:w="34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0ED03B" w14:textId="77777777" w:rsidR="001A1E68" w:rsidRPr="001A1E68" w:rsidRDefault="001A1E68" w:rsidP="006E7721">
            <w:pPr>
              <w:spacing w:before="120"/>
              <w:rPr>
                <w:sz w:val="21"/>
                <w:szCs w:val="21"/>
              </w:rPr>
            </w:pPr>
          </w:p>
        </w:tc>
      </w:tr>
      <w:tr w:rsidR="001A1E68" w:rsidRPr="001A1E68" w14:paraId="02B17C92" w14:textId="77777777" w:rsidTr="006E7721">
        <w:trPr>
          <w:trHeight w:val="480"/>
        </w:trPr>
        <w:tc>
          <w:tcPr>
            <w:tcW w:w="643" w:type="pct"/>
          </w:tcPr>
          <w:p w14:paraId="15FD73CF" w14:textId="77777777" w:rsidR="001A1E68" w:rsidRPr="001A1E68" w:rsidRDefault="001A1E68" w:rsidP="006E7721">
            <w:pPr>
              <w:spacing w:before="120"/>
              <w:ind w:left="432"/>
              <w:rPr>
                <w:sz w:val="21"/>
                <w:szCs w:val="21"/>
              </w:rPr>
            </w:pPr>
          </w:p>
        </w:tc>
        <w:tc>
          <w:tcPr>
            <w:tcW w:w="884" w:type="pct"/>
            <w:vAlign w:val="bottom"/>
          </w:tcPr>
          <w:p w14:paraId="37507E67" w14:textId="77777777" w:rsidR="001A1E68" w:rsidRPr="001A1E68" w:rsidRDefault="001A1E68" w:rsidP="006E7721">
            <w:pPr>
              <w:rPr>
                <w:sz w:val="21"/>
                <w:szCs w:val="21"/>
              </w:rPr>
            </w:pPr>
          </w:p>
        </w:tc>
        <w:tc>
          <w:tcPr>
            <w:tcW w:w="34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E03B8" w14:textId="77777777" w:rsidR="001A1E68" w:rsidRPr="001A1E68" w:rsidRDefault="001A1E68" w:rsidP="006E7721">
            <w:pPr>
              <w:spacing w:before="120"/>
              <w:rPr>
                <w:sz w:val="21"/>
                <w:szCs w:val="21"/>
              </w:rPr>
            </w:pPr>
          </w:p>
        </w:tc>
      </w:tr>
      <w:tr w:rsidR="001A1E68" w:rsidRPr="001A1E68" w14:paraId="0261A5B0" w14:textId="77777777" w:rsidTr="006E7721">
        <w:trPr>
          <w:trHeight w:val="470"/>
        </w:trPr>
        <w:tc>
          <w:tcPr>
            <w:tcW w:w="643" w:type="pct"/>
          </w:tcPr>
          <w:p w14:paraId="6E048E88" w14:textId="77777777" w:rsidR="001A1E68" w:rsidRPr="001A1E68" w:rsidRDefault="001A1E68" w:rsidP="006E7721">
            <w:pPr>
              <w:spacing w:before="120"/>
              <w:ind w:left="432"/>
              <w:rPr>
                <w:sz w:val="21"/>
                <w:szCs w:val="21"/>
              </w:rPr>
            </w:pPr>
          </w:p>
        </w:tc>
        <w:tc>
          <w:tcPr>
            <w:tcW w:w="884" w:type="pct"/>
            <w:vAlign w:val="bottom"/>
          </w:tcPr>
          <w:p w14:paraId="3FDCD8AA" w14:textId="77777777" w:rsidR="001A1E68" w:rsidRPr="001A1E68" w:rsidRDefault="001A1E68" w:rsidP="006E7721">
            <w:pPr>
              <w:rPr>
                <w:sz w:val="21"/>
                <w:szCs w:val="21"/>
              </w:rPr>
            </w:pPr>
          </w:p>
        </w:tc>
        <w:tc>
          <w:tcPr>
            <w:tcW w:w="34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70D9D6" w14:textId="77777777" w:rsidR="001A1E68" w:rsidRPr="001A1E68" w:rsidRDefault="001A1E68" w:rsidP="006E7721">
            <w:pPr>
              <w:spacing w:before="120"/>
              <w:rPr>
                <w:sz w:val="21"/>
                <w:szCs w:val="21"/>
              </w:rPr>
            </w:pPr>
          </w:p>
        </w:tc>
      </w:tr>
      <w:tr w:rsidR="001A1E68" w:rsidRPr="001A1E68" w14:paraId="2CE9FDCF" w14:textId="77777777" w:rsidTr="006E7721">
        <w:trPr>
          <w:trHeight w:val="420"/>
        </w:trPr>
        <w:tc>
          <w:tcPr>
            <w:tcW w:w="643" w:type="pct"/>
          </w:tcPr>
          <w:p w14:paraId="4C76AF05" w14:textId="77777777" w:rsidR="001A1E68" w:rsidRPr="001A1E68" w:rsidRDefault="001A1E68" w:rsidP="006E7721">
            <w:pPr>
              <w:spacing w:before="120"/>
              <w:ind w:left="432"/>
              <w:rPr>
                <w:sz w:val="21"/>
                <w:szCs w:val="21"/>
              </w:rPr>
            </w:pPr>
            <w:r w:rsidRPr="001A1E68">
              <w:rPr>
                <w:sz w:val="21"/>
                <w:szCs w:val="21"/>
                <w:lang w:bidi="de-DE"/>
              </w:rPr>
              <w:sym w:font="Wingdings 2" w:char="F0A3"/>
            </w:r>
          </w:p>
        </w:tc>
        <w:tc>
          <w:tcPr>
            <w:tcW w:w="4357" w:type="pct"/>
            <w:gridSpan w:val="2"/>
            <w:vAlign w:val="bottom"/>
          </w:tcPr>
          <w:p w14:paraId="53AA390D" w14:textId="77777777" w:rsidR="001A1E68" w:rsidRDefault="001A1E68" w:rsidP="006E7721">
            <w:pPr>
              <w:rPr>
                <w:sz w:val="15"/>
                <w:szCs w:val="15"/>
              </w:rPr>
            </w:pPr>
            <w:r w:rsidRPr="001A1E68">
              <w:rPr>
                <w:sz w:val="21"/>
                <w:szCs w:val="21"/>
              </w:rPr>
              <w:t>PayPal</w:t>
            </w:r>
            <w:r>
              <w:rPr>
                <w:sz w:val="21"/>
                <w:szCs w:val="21"/>
              </w:rPr>
              <w:t xml:space="preserve"> </w:t>
            </w:r>
            <w:r w:rsidRPr="001A1E68">
              <w:rPr>
                <w:sz w:val="15"/>
                <w:szCs w:val="15"/>
              </w:rPr>
              <w:t>(</w:t>
            </w:r>
            <w:r w:rsidRPr="001A1E68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Namen, die Mail-Adresse oder die Handynummer des Empfängers)</w:t>
            </w:r>
            <w:r w:rsidRPr="001A1E68">
              <w:rPr>
                <w:sz w:val="15"/>
                <w:szCs w:val="15"/>
              </w:rPr>
              <w:t xml:space="preserve"> </w:t>
            </w:r>
          </w:p>
          <w:p w14:paraId="08C21DBE" w14:textId="77777777" w:rsidR="001A1E68" w:rsidRDefault="001A1E68" w:rsidP="006E7721">
            <w:pPr>
              <w:rPr>
                <w:sz w:val="15"/>
                <w:szCs w:val="15"/>
              </w:rPr>
            </w:pPr>
          </w:p>
          <w:p w14:paraId="00252ADD" w14:textId="445B9724" w:rsidR="001A1E68" w:rsidRPr="001A1E68" w:rsidRDefault="001A1E68" w:rsidP="006E7721"/>
        </w:tc>
      </w:tr>
      <w:tr w:rsidR="001A1E68" w:rsidRPr="001A1E68" w14:paraId="57C3666F" w14:textId="77777777" w:rsidTr="006E7721">
        <w:trPr>
          <w:trHeight w:val="470"/>
        </w:trPr>
        <w:tc>
          <w:tcPr>
            <w:tcW w:w="643" w:type="pct"/>
          </w:tcPr>
          <w:p w14:paraId="6FF7784B" w14:textId="77777777" w:rsidR="001A1E68" w:rsidRPr="001A1E68" w:rsidRDefault="001A1E68" w:rsidP="006E7721">
            <w:pPr>
              <w:spacing w:before="120"/>
              <w:ind w:left="432"/>
              <w:rPr>
                <w:sz w:val="21"/>
                <w:szCs w:val="21"/>
              </w:rPr>
            </w:pPr>
          </w:p>
        </w:tc>
        <w:tc>
          <w:tcPr>
            <w:tcW w:w="884" w:type="pct"/>
            <w:vAlign w:val="bottom"/>
          </w:tcPr>
          <w:p w14:paraId="03CEC56B" w14:textId="77777777" w:rsidR="001A1E68" w:rsidRPr="001A1E68" w:rsidRDefault="001A1E68" w:rsidP="006E7721">
            <w:pPr>
              <w:rPr>
                <w:sz w:val="21"/>
                <w:szCs w:val="21"/>
              </w:rPr>
            </w:pPr>
          </w:p>
        </w:tc>
        <w:tc>
          <w:tcPr>
            <w:tcW w:w="34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784A34" w14:textId="77777777" w:rsidR="001A1E68" w:rsidRPr="001A1E68" w:rsidRDefault="001A1E68" w:rsidP="006E7721">
            <w:pPr>
              <w:spacing w:before="120"/>
              <w:rPr>
                <w:sz w:val="21"/>
                <w:szCs w:val="21"/>
              </w:rPr>
            </w:pPr>
          </w:p>
        </w:tc>
      </w:tr>
      <w:tr w:rsidR="001A1E68" w:rsidRPr="005051D3" w14:paraId="1CCA1DD3" w14:textId="77777777" w:rsidTr="006E7721">
        <w:trPr>
          <w:trHeight w:val="57"/>
        </w:trPr>
        <w:tc>
          <w:tcPr>
            <w:tcW w:w="5000" w:type="pct"/>
            <w:gridSpan w:val="3"/>
            <w:shd w:val="clear" w:color="auto" w:fill="auto"/>
          </w:tcPr>
          <w:p w14:paraId="7E3D9D57" w14:textId="77777777" w:rsidR="001A1E68" w:rsidRPr="005051D3" w:rsidRDefault="001A1E68" w:rsidP="006E772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9607A6E" w14:textId="55458076" w:rsidR="00D0083E" w:rsidRDefault="00D0083E" w:rsidP="00E677FE">
      <w:pPr>
        <w:spacing w:after="0"/>
        <w:rPr>
          <w:sz w:val="16"/>
          <w:szCs w:val="16"/>
        </w:rPr>
      </w:pPr>
    </w:p>
    <w:p w14:paraId="665E190A" w14:textId="42F37D3C" w:rsidR="00D0083E" w:rsidRDefault="00D0083E" w:rsidP="00E677FE">
      <w:pPr>
        <w:spacing w:after="0"/>
        <w:rPr>
          <w:sz w:val="16"/>
          <w:szCs w:val="16"/>
        </w:rPr>
      </w:pPr>
    </w:p>
    <w:p w14:paraId="5FD4DE83" w14:textId="33500A90" w:rsidR="00D0083E" w:rsidRPr="00D0083E" w:rsidRDefault="00D0083E" w:rsidP="00E677FE">
      <w:pPr>
        <w:spacing w:after="0"/>
        <w:rPr>
          <w:sz w:val="21"/>
          <w:szCs w:val="21"/>
        </w:rPr>
      </w:pPr>
      <w:r w:rsidRPr="00D0083E">
        <w:rPr>
          <w:sz w:val="21"/>
          <w:szCs w:val="21"/>
        </w:rPr>
        <w:t>Bitte sende die Bestellung an:</w:t>
      </w:r>
    </w:p>
    <w:p w14:paraId="50202B8A" w14:textId="6BD684FC" w:rsidR="00D0083E" w:rsidRPr="001A1E68" w:rsidRDefault="00D0083E" w:rsidP="00E677FE">
      <w:pPr>
        <w:spacing w:after="0"/>
        <w:rPr>
          <w:b/>
          <w:bCs/>
          <w:sz w:val="21"/>
          <w:szCs w:val="21"/>
        </w:rPr>
      </w:pPr>
      <w:r w:rsidRPr="001A1E68">
        <w:rPr>
          <w:b/>
          <w:bCs/>
          <w:sz w:val="21"/>
          <w:szCs w:val="21"/>
        </w:rPr>
        <w:t>WILD LMNT</w:t>
      </w:r>
    </w:p>
    <w:p w14:paraId="1FB8A7F1" w14:textId="7835DC27" w:rsidR="00D0083E" w:rsidRPr="001A1E68" w:rsidRDefault="00D0083E" w:rsidP="00E677FE">
      <w:pPr>
        <w:spacing w:after="0"/>
        <w:rPr>
          <w:b/>
          <w:bCs/>
          <w:sz w:val="21"/>
          <w:szCs w:val="21"/>
        </w:rPr>
      </w:pPr>
      <w:r w:rsidRPr="001A1E68">
        <w:rPr>
          <w:b/>
          <w:bCs/>
          <w:sz w:val="21"/>
          <w:szCs w:val="21"/>
        </w:rPr>
        <w:t>Im Wasen 2</w:t>
      </w:r>
    </w:p>
    <w:p w14:paraId="50C13032" w14:textId="422C29E5" w:rsidR="00D0083E" w:rsidRPr="001A1E68" w:rsidRDefault="00D0083E" w:rsidP="00E677FE">
      <w:pPr>
        <w:spacing w:after="0"/>
        <w:rPr>
          <w:b/>
          <w:bCs/>
          <w:sz w:val="21"/>
          <w:szCs w:val="21"/>
        </w:rPr>
      </w:pPr>
      <w:r w:rsidRPr="001A1E68">
        <w:rPr>
          <w:b/>
          <w:bCs/>
          <w:sz w:val="21"/>
          <w:szCs w:val="21"/>
        </w:rPr>
        <w:t>4104 Oberwil</w:t>
      </w:r>
    </w:p>
    <w:sectPr w:rsidR="00D0083E" w:rsidRPr="001A1E68" w:rsidSect="003F75B7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84E20" w14:textId="77777777" w:rsidR="00BC4A2D" w:rsidRDefault="00BC4A2D" w:rsidP="00650259">
      <w:pPr>
        <w:spacing w:after="0" w:line="240" w:lineRule="auto"/>
      </w:pPr>
      <w:r>
        <w:separator/>
      </w:r>
    </w:p>
  </w:endnote>
  <w:endnote w:type="continuationSeparator" w:id="0">
    <w:p w14:paraId="2B27C637" w14:textId="77777777" w:rsidR="00BC4A2D" w:rsidRDefault="00BC4A2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C633D6-0571-B84F-ACF2-18CD19A71B63}"/>
    <w:embedBold r:id="rId2" w:fontKey="{8E4AA6ED-AAF0-0341-819D-20D7DADF1C4E}"/>
    <w:embedItalic r:id="rId3" w:fontKey="{E7F12010-B962-3045-B02B-977B95697861}"/>
    <w:embedBoldItalic r:id="rId4" w:fontKey="{2E6E8455-23A6-6947-8678-84B8AB108B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F339B62-BF5F-2040-952D-A99F4AB4DD7B}"/>
    <w:embedBold r:id="rId6" w:fontKey="{65D16642-0D57-114A-979F-9A2A1A00301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14F46A3-F1D5-334B-9E51-5B874E1546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A0E7F0F-C277-8546-8709-77C5C08241C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FD9407F3-3A31-4E49-9653-A21E0243EDC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89FC265-2958-D04E-8CD8-DC9604B758D0}"/>
    <w:embedBold r:id="rId11" w:fontKey="{A181C895-D87B-EB40-9EF0-BAC2562FD874}"/>
    <w:embedItalic r:id="rId12" w:fontKey="{4385659C-6A7A-8846-B9C3-878E733C92D5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3CAC8274-FE0E-9042-8A37-CC541C92D33C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57027701-D997-EE4C-AE68-2821228629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6ED8B6CB-D55E-AA4E-A8F7-C883C75CD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812"/>
      <w:gridCol w:w="3214"/>
    </w:tblGrid>
    <w:tr w:rsidR="002462F3" w:rsidRPr="002462F3" w14:paraId="2125956E" w14:textId="77777777" w:rsidTr="00B06913">
      <w:tc>
        <w:tcPr>
          <w:tcW w:w="5812" w:type="dxa"/>
          <w:vAlign w:val="center"/>
        </w:tcPr>
        <w:p w14:paraId="70817F30" w14:textId="6A359CC7" w:rsidR="006D2C90" w:rsidRPr="002462F3" w:rsidRDefault="006D2C90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info@wildlmnt.com</w:t>
          </w:r>
        </w:p>
      </w:tc>
      <w:tc>
        <w:tcPr>
          <w:tcW w:w="3214" w:type="dxa"/>
          <w:vAlign w:val="center"/>
        </w:tcPr>
        <w:p w14:paraId="32F94DAC" w14:textId="61E0EE31" w:rsidR="002462F3" w:rsidRPr="002462F3" w:rsidRDefault="006D2C90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D1EBD73" wp14:editId="2F8F6C9C">
                <wp:extent cx="1616710" cy="593235"/>
                <wp:effectExtent l="0" t="0" r="0" b="381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0863" cy="605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E25D8D" w14:textId="77777777" w:rsidR="00731F26" w:rsidRDefault="00731F26" w:rsidP="002462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59CC9" w14:textId="77777777" w:rsidR="00BC4A2D" w:rsidRDefault="00BC4A2D" w:rsidP="00650259">
      <w:pPr>
        <w:spacing w:after="0" w:line="240" w:lineRule="auto"/>
      </w:pPr>
      <w:r>
        <w:separator/>
      </w:r>
    </w:p>
  </w:footnote>
  <w:footnote w:type="continuationSeparator" w:id="0">
    <w:p w14:paraId="1CE5D606" w14:textId="77777777" w:rsidR="00BC4A2D" w:rsidRDefault="00BC4A2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376"/>
      <w:gridCol w:w="6650"/>
    </w:tblGrid>
    <w:tr w:rsidR="006D2C90" w:rsidRPr="00731F26" w14:paraId="028C4B25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128320F" w14:textId="2245F1FD" w:rsidR="00576892" w:rsidRPr="00731F26" w:rsidRDefault="006D2C90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06143A2" wp14:editId="47BF0CCD">
                <wp:extent cx="1369373" cy="354860"/>
                <wp:effectExtent l="0" t="0" r="2540" b="1270"/>
                <wp:docPr id="2" name="Grafik 2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 descr="Ein Bild, das Text, ClipArt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548" cy="366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E154F34" w14:textId="0BCCA474" w:rsidR="00576892" w:rsidRPr="00731F26" w:rsidRDefault="006D2C90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Retouren wildlmnt.com</w:t>
          </w:r>
        </w:p>
      </w:tc>
    </w:tr>
  </w:tbl>
  <w:p w14:paraId="5B2B8855" w14:textId="77777777" w:rsidR="00650259" w:rsidRDefault="00650259" w:rsidP="00731F26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C90"/>
    <w:rsid w:val="00052382"/>
    <w:rsid w:val="0006568A"/>
    <w:rsid w:val="00076F0F"/>
    <w:rsid w:val="00084253"/>
    <w:rsid w:val="000D1F49"/>
    <w:rsid w:val="001727CA"/>
    <w:rsid w:val="001A1E68"/>
    <w:rsid w:val="001C4A3D"/>
    <w:rsid w:val="002462F3"/>
    <w:rsid w:val="002516A2"/>
    <w:rsid w:val="002C56E6"/>
    <w:rsid w:val="00346DE2"/>
    <w:rsid w:val="00361E11"/>
    <w:rsid w:val="003B4744"/>
    <w:rsid w:val="003F0847"/>
    <w:rsid w:val="003F75B7"/>
    <w:rsid w:val="0040090B"/>
    <w:rsid w:val="0046302A"/>
    <w:rsid w:val="00487D2D"/>
    <w:rsid w:val="004D5D62"/>
    <w:rsid w:val="005051D3"/>
    <w:rsid w:val="005112D0"/>
    <w:rsid w:val="005141F8"/>
    <w:rsid w:val="005505C1"/>
    <w:rsid w:val="00577E06"/>
    <w:rsid w:val="005A3BF7"/>
    <w:rsid w:val="005B7A37"/>
    <w:rsid w:val="005F2035"/>
    <w:rsid w:val="005F7990"/>
    <w:rsid w:val="0063739C"/>
    <w:rsid w:val="00650259"/>
    <w:rsid w:val="006D2C90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06913"/>
    <w:rsid w:val="00B25CE8"/>
    <w:rsid w:val="00BB4CF3"/>
    <w:rsid w:val="00BC4A2D"/>
    <w:rsid w:val="00BD4753"/>
    <w:rsid w:val="00BD5CB1"/>
    <w:rsid w:val="00BE62EE"/>
    <w:rsid w:val="00C003BA"/>
    <w:rsid w:val="00C46878"/>
    <w:rsid w:val="00C946E1"/>
    <w:rsid w:val="00CB4A51"/>
    <w:rsid w:val="00CD4532"/>
    <w:rsid w:val="00CD47B0"/>
    <w:rsid w:val="00CE6104"/>
    <w:rsid w:val="00CE7918"/>
    <w:rsid w:val="00D0083E"/>
    <w:rsid w:val="00D16163"/>
    <w:rsid w:val="00D27C15"/>
    <w:rsid w:val="00DB3FAD"/>
    <w:rsid w:val="00E519E9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4FC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2462F3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BB4CF3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B4CF3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62F3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4CF3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CF3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7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vesmatiegka/Library/Containers/com.microsoft.Word/Data/Library/Application%20Support/Microsoft/Office/16.0/DTS/Search/%7b17C02843-EA8F-344B-A2FD-68A9F70893E3%7d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DAA35027BDBC749AFF4B05D6BF4E7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854F5C-E8AC-624E-B2A5-0A93D9D9A5E9}"/>
      </w:docPartPr>
      <w:docPartBody>
        <w:p w:rsidR="00E52567" w:rsidRDefault="007B1CBF">
          <w:pPr>
            <w:pStyle w:val="8DAA35027BDBC749AFF4B05D6BF4E7D9"/>
          </w:pPr>
          <w:r w:rsidRPr="00346DE2">
            <w:rPr>
              <w:lang w:bidi="de-DE"/>
            </w:rPr>
            <w:t>Vorname</w:t>
          </w:r>
        </w:p>
      </w:docPartBody>
    </w:docPart>
    <w:docPart>
      <w:docPartPr>
        <w:name w:val="25E5926C03C348458F2FE61900BC98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37C24B-6AF4-A34E-B285-11A93719AA48}"/>
      </w:docPartPr>
      <w:docPartBody>
        <w:p w:rsidR="00E52567" w:rsidRDefault="007B1CBF">
          <w:pPr>
            <w:pStyle w:val="25E5926C03C348458F2FE61900BC98B5"/>
          </w:pPr>
          <w:r w:rsidRPr="00346DE2">
            <w:rPr>
              <w:lang w:bidi="de-DE"/>
            </w:rPr>
            <w:t>Nachname</w:t>
          </w:r>
        </w:p>
      </w:docPartBody>
    </w:docPart>
    <w:docPart>
      <w:docPartPr>
        <w:name w:val="31F11CAB1C5E064EA49408F71D130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47990-E7D9-B945-8081-EBFBD50D4DF8}"/>
      </w:docPartPr>
      <w:docPartBody>
        <w:p w:rsidR="00E52567" w:rsidRDefault="007B1CBF">
          <w:pPr>
            <w:pStyle w:val="31F11CAB1C5E064EA49408F71D130329"/>
          </w:pPr>
          <w:r w:rsidRPr="00346DE2">
            <w:rPr>
              <w:lang w:bidi="de-DE"/>
            </w:rPr>
            <w:t>Adresse</w:t>
          </w:r>
        </w:p>
      </w:docPartBody>
    </w:docPart>
    <w:docPart>
      <w:docPartPr>
        <w:name w:val="BDD60BF96B7EA04D97A5858D4F80E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5B539-65BF-EF41-A609-67B71EECA374}"/>
      </w:docPartPr>
      <w:docPartBody>
        <w:p w:rsidR="00E52567" w:rsidRDefault="007B1CBF">
          <w:pPr>
            <w:pStyle w:val="BDD60BF96B7EA04D97A5858D4F80E8A7"/>
          </w:pPr>
          <w:r w:rsidRPr="00346DE2">
            <w:rPr>
              <w:lang w:bidi="de-DE"/>
            </w:rPr>
            <w:t>Ort/Bundesland/Postleitzahl</w:t>
          </w:r>
        </w:p>
      </w:docPartBody>
    </w:docPart>
    <w:docPart>
      <w:docPartPr>
        <w:name w:val="1229FE2612013B46967454E1DE4C04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EFD2D-D1E2-7245-BCD5-959E325C04BE}"/>
      </w:docPartPr>
      <w:docPartBody>
        <w:p w:rsidR="00E52567" w:rsidRDefault="007B1CBF">
          <w:pPr>
            <w:pStyle w:val="1229FE2612013B46967454E1DE4C0491"/>
          </w:pPr>
          <w:r w:rsidRPr="00346DE2">
            <w:rPr>
              <w:lang w:bidi="de-DE"/>
            </w:rPr>
            <w:t>E-Mail</w:t>
          </w:r>
        </w:p>
      </w:docPartBody>
    </w:docPart>
    <w:docPart>
      <w:docPartPr>
        <w:name w:val="04A3A5C1EB5E254CA36766E88F63C4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7DFBD5-8F0E-5347-8B2E-CBA6E524EAB7}"/>
      </w:docPartPr>
      <w:docPartBody>
        <w:p w:rsidR="00E52567" w:rsidRDefault="00C076E7" w:rsidP="00C076E7">
          <w:pPr>
            <w:pStyle w:val="04A3A5C1EB5E254CA36766E88F63C45F"/>
          </w:pPr>
          <w:r w:rsidRPr="00A700A8">
            <w:rPr>
              <w:lang w:bidi="de-DE"/>
            </w:rPr>
            <w:t>Sonstiges: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6E7"/>
    <w:rsid w:val="007B1CBF"/>
    <w:rsid w:val="00C076E7"/>
    <w:rsid w:val="00E52567"/>
    <w:rsid w:val="00EB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DAA35027BDBC749AFF4B05D6BF4E7D9">
    <w:name w:val="8DAA35027BDBC749AFF4B05D6BF4E7D9"/>
  </w:style>
  <w:style w:type="paragraph" w:customStyle="1" w:styleId="25E5926C03C348458F2FE61900BC98B5">
    <w:name w:val="25E5926C03C348458F2FE61900BC98B5"/>
  </w:style>
  <w:style w:type="paragraph" w:customStyle="1" w:styleId="31F11CAB1C5E064EA49408F71D130329">
    <w:name w:val="31F11CAB1C5E064EA49408F71D130329"/>
  </w:style>
  <w:style w:type="paragraph" w:customStyle="1" w:styleId="BDD60BF96B7EA04D97A5858D4F80E8A7">
    <w:name w:val="BDD60BF96B7EA04D97A5858D4F80E8A7"/>
  </w:style>
  <w:style w:type="paragraph" w:customStyle="1" w:styleId="1229FE2612013B46967454E1DE4C0491">
    <w:name w:val="1229FE2612013B46967454E1DE4C0491"/>
  </w:style>
  <w:style w:type="paragraph" w:customStyle="1" w:styleId="04A3A5C1EB5E254CA36766E88F63C45F">
    <w:name w:val="04A3A5C1EB5E254CA36766E88F63C45F"/>
    <w:rsid w:val="00C076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Freiwilligenformular.dotx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2021-01-15T08:28:00Z</dcterms:created>
  <dcterms:modified xsi:type="dcterms:W3CDTF">2021-01-15T10:57:00Z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